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35B5" w:rsidRDefault="00B935B5"/>
    <w:sectPr w:rsidR="00B935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5B5"/>
    <w:rsid w:val="00B9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../media/image1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decorated="1" w:val="&lt;/3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75E5BCA-3211-4A7D-9876-855384E38809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494"/>
              </mc:Choice>
              <mc:Fallback>
                <w:t>💔</w:t>
              </mc:Fallback>
            </mc:AlternateContent>
          </w:r>
        </w:p>
      </w:docPartBody>
    </w:docPart>
    <w:docPart>
      <w:docPartPr>
        <w:name w:decorated="1" w:val="&lt;3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62DAE02-F546-40BB-B084-0586B2E61424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764"/>
              </mc:Choice>
              <mc:Fallback>
                <w:t>❤</w:t>
              </mc:Fallback>
            </mc:AlternateContent>
          </w:r>
        </w:p>
      </w:docPartBody>
    </w:docPart>
    <w:docPart>
      <w:docPartPr>
        <w:name w:decorated="1" w:val=";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3E4BCF2-80CC-4732-B9FA-FE0459B908D9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1877486-65F1-40C1-BBD1-31583EE4D12B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o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D5D11C8-941D-468A-991D-20F2CBD46672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32"/>
              </mc:Choice>
              <mc:Fallback>
                <w:t>😲</w:t>
              </mc:Fallback>
            </mc:AlternateContent>
          </w:r>
        </w:p>
      </w:docPartBody>
    </w:docPart>
    <w:docPart>
      <w:docPartPr>
        <w:name w:decorated="1" w:val=":o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B7D62CF-34E9-4AE2-9B29-D33BB89C47E5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32"/>
              </mc:Choice>
              <mc:Fallback>
                <w:t>😲</w:t>
              </mc:Fallback>
            </mc:AlternateContent>
          </w:r>
        </w:p>
      </w:docPartBody>
    </w:docPart>
    <w:docPart>
      <w:docPartPr>
        <w:name w:decorated="1" w:val=":-p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1E17149-9830-419D-BD8B-59FF353BE094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D"/>
              </mc:Choice>
              <mc:Fallback>
                <w:t>😝</w:t>
              </mc:Fallback>
            </mc:AlternateContent>
          </w:r>
        </w:p>
      </w:docPartBody>
    </w:docPart>
    <w:docPart>
      <w:docPartPr>
        <w:name w:decorated="1" w:val=":p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BF5B1AD-0170-43F3-9C42-DFA06FFD681C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D"/>
              </mc:Choice>
              <mc:Fallback>
                <w:t>😝</w:t>
              </mc:Fallback>
            </mc:AlternateContent>
          </w:r>
        </w:p>
      </w:docPartBody>
    </w:docPart>
    <w:docPart>
      <w:docPartPr>
        <w:name w:decorated="1" w:val=":D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B13F01C-D225-481E-A5D0-9BC93A4C9A17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3"/>
              </mc:Choice>
              <mc:Fallback>
                <w:t>😃</w:t>
              </mc:Fallback>
            </mc:AlternateContent>
          </w:r>
        </w:p>
      </w:docPartBody>
    </w:docPart>
    <w:docPart>
      <w:docPartPr>
        <w:name w:decorated="1" w:val=":-D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66D25EE-396A-4B25-9888-46DDE74C8E51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3"/>
              </mc:Choice>
              <mc:Fallback>
                <w:t>😃</w:t>
              </mc:Fallback>
            </mc:AlternateContent>
          </w:r>
        </w:p>
      </w:docPartBody>
    </w:docPart>
    <w:docPart>
      <w:docPartPr>
        <w:name w:decorated="1" w:val=":-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F073461-4974-4B0A-A4E2-ACDEBD47C8B4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6FD45BF-F3CE-40E4-AB29-E1CDEE2AC6A9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6AC0331-6E01-481E-98E1-5458C5C714D6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F797B1E-D30F-4A31-9D64-7AAA94128313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B71B42F-8011-44CD-98DA-E1D685CFF2E7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2394BDE-DB45-4FF8-BC85-51CF8B3C0080}"/>
      </w:docPartPr>
      <w:docPartBody>
        <w:p w:rsidR="008A48E8" w:rsidRDefault="00657FE4" w:rsidP="00657FE4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A6B0881-6FD4-4593-A6C3-2820892A3742}"/>
      </w:docPartPr>
      <w:docPartBody>
        <w:p w:rsidR="008A48E8" w:rsidRDefault="00657FE4" w:rsidP="00657FE4">
          <w:pPr>
            <w:pStyle w:val="Correctionautomatique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D124539-AF05-4729-9C53-E0A0BCFB4430}"/>
      </w:docPartPr>
      <w:docPartBody>
        <w:p w:rsidR="008A48E8" w:rsidRDefault="00657FE4" w:rsidP="00657FE4">
          <w:pPr>
            <w:pStyle w:val="Correctionautomatique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7285248-797C-4446-8AF1-FA4BBD36F214}"/>
      </w:docPartPr>
      <w:docPartBody>
        <w:p w:rsidR="008A48E8" w:rsidRDefault="00657FE4" w:rsidP="00657FE4">
          <w:pPr>
            <w:pStyle w:val="Correctionautomatique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2E0F66F-8248-431A-80F3-9D74E6338202}"/>
      </w:docPartPr>
      <w:docPartBody>
        <w:p w:rsidR="008A48E8" w:rsidRDefault="00657FE4" w:rsidP="00657FE4">
          <w:pPr>
            <w:pStyle w:val="Correctionautomatique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E3C47F0-0281-4812-9566-9375B63208F3}"/>
      </w:docPartPr>
      <w:docPartBody>
        <w:p w:rsidR="008A48E8" w:rsidRDefault="00657FE4" w:rsidP="00657FE4">
          <w:pPr>
            <w:pStyle w:val="Correctionautomatique"/>
          </w:pPr>
          <w:r>
            <w:sym w:font="Wingdings" w:char="F0DF"/>
          </w:r>
        </w:p>
      </w:docPartBody>
    </w:docPart>
    <w:docPart>
      <w:docPartPr>
        <w:name w:val="Luc Trudel"/>
        <w:style w:val="Signature"/>
        <w:category>
          <w:name w:val="Général"/>
          <w:gallery w:val="autoTxt"/>
        </w:category>
        <w:behaviors>
          <w:behavior w:val="content"/>
        </w:behaviors>
        <w:guid w:val="{78E90A02-2678-448C-908D-8152D3C2F870}"/>
      </w:docPartPr>
      <w:docPartBody>
        <w:p w:rsidR="008A48E8" w:rsidRDefault="00657FE4">
          <w:r>
            <w:t>Luc Trudel</w:t>
          </w:r>
        </w:p>
      </w:docPartBody>
    </w:docPart>
    <w:docPart>
      <w:docPartPr>
        <w:name w:val="LT"/>
        <w:style w:val="Initiales (référence)"/>
        <w:category>
          <w:name w:val="Général"/>
          <w:gallery w:val="autoTxt"/>
        </w:category>
        <w:behaviors>
          <w:behavior w:val="content"/>
        </w:behaviors>
        <w:guid w:val="{C3482C79-D283-4ED5-A85E-B45307CBAD9F}"/>
      </w:docPartPr>
      <w:docPartBody>
        <w:p w:rsidR="008A48E8" w:rsidRDefault="00657FE4">
          <w:r>
            <w:t>LT</w:t>
          </w:r>
        </w:p>
      </w:docPartBody>
    </w:docPart>
    <w:docPart>
      <w:docPartPr>
        <w:name w:val="©"/>
        <w:style w:val="Normal"/>
        <w:category>
          <w:name w:val="Symbol"/>
          <w:gallery w:val="autoTxt"/>
        </w:category>
        <w:behaviors>
          <w:behavior w:val="content"/>
        </w:behaviors>
        <w:guid w:val="{71C09E28-891D-44B3-9EB6-E5C2F4947B18}"/>
      </w:docPartPr>
      <w:docPartBody>
        <w:p w:rsidR="008A48E8" w:rsidRPr="00CF59A1" w:rsidRDefault="008A48E8" w:rsidP="00CF59A1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CF59A1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©</w:t>
          </w:r>
        </w:p>
        <w:p w:rsidR="008A48E8" w:rsidRPr="00CF59A1" w:rsidRDefault="008A48E8" w:rsidP="00CF59A1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®"/>
        <w:style w:val="Normal"/>
        <w:category>
          <w:name w:val="Symbol"/>
          <w:gallery w:val="autoTxt"/>
        </w:category>
        <w:behaviors>
          <w:behavior w:val="content"/>
        </w:behaviors>
        <w:guid w:val="{72291A0E-98C1-4467-A064-9D0D527C289D}"/>
      </w:docPartPr>
      <w:docPartBody>
        <w:p w:rsidR="008A48E8" w:rsidRPr="00BF5787" w:rsidRDefault="008A48E8" w:rsidP="00BF5787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BF5787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®</w:t>
          </w:r>
        </w:p>
        <w:p w:rsidR="008A48E8" w:rsidRPr="00BF5787" w:rsidRDefault="008A48E8" w:rsidP="00BF5787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₵"/>
        <w:style w:val="Normal"/>
        <w:category>
          <w:name w:val="Symbol"/>
          <w:gallery w:val="autoTxt"/>
        </w:category>
        <w:behaviors>
          <w:behavior w:val="content"/>
        </w:behaviors>
        <w:guid w:val="{B6529EBF-A0FB-4F7D-A93E-80AD9482202B}"/>
      </w:docPartPr>
      <w:docPartBody>
        <w:p w:rsidR="008A48E8" w:rsidRPr="00877CC7" w:rsidRDefault="008A48E8" w:rsidP="00877CC7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877CC7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₵</w:t>
          </w:r>
        </w:p>
        <w:p w:rsidR="008A48E8" w:rsidRPr="00877CC7" w:rsidRDefault="008A48E8" w:rsidP="00877CC7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₤"/>
        <w:style w:val="Normal"/>
        <w:category>
          <w:name w:val="Symbol"/>
          <w:gallery w:val="autoTxt"/>
        </w:category>
        <w:behaviors>
          <w:behavior w:val="content"/>
        </w:behaviors>
        <w:guid w:val="{A16B1434-270C-43A8-A8D1-24DC3C9B9CFA}"/>
      </w:docPartPr>
      <w:docPartBody>
        <w:p w:rsidR="008A48E8" w:rsidRPr="006A403E" w:rsidRDefault="008A48E8" w:rsidP="006A403E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6A403E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₤</w:t>
          </w:r>
        </w:p>
        <w:p w:rsidR="008A48E8" w:rsidRPr="006A403E" w:rsidRDefault="008A48E8" w:rsidP="006A403E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¥"/>
        <w:style w:val="Normal"/>
        <w:category>
          <w:name w:val="Symbol"/>
          <w:gallery w:val="autoTxt"/>
        </w:category>
        <w:behaviors>
          <w:behavior w:val="content"/>
        </w:behaviors>
        <w:guid w:val="{16CD2B50-03B1-46B8-8981-315526D61B93}"/>
      </w:docPartPr>
      <w:docPartBody>
        <w:p w:rsidR="008A48E8" w:rsidRPr="000E5B2D" w:rsidRDefault="008A48E8" w:rsidP="000E5B2D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0E5B2D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¥</w:t>
          </w:r>
        </w:p>
        <w:p w:rsidR="008A48E8" w:rsidRPr="000E5B2D" w:rsidRDefault="008A48E8" w:rsidP="000E5B2D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±"/>
        <w:style w:val="Normal"/>
        <w:category>
          <w:name w:val="Symbol"/>
          <w:gallery w:val="autoTxt"/>
        </w:category>
        <w:behaviors>
          <w:behavior w:val="content"/>
        </w:behaviors>
        <w:guid w:val="{AD9114A3-B844-4A1A-A541-001113BF8186}"/>
      </w:docPartPr>
      <w:docPartBody>
        <w:p w:rsidR="008A48E8" w:rsidRPr="00DF5AC7" w:rsidRDefault="008A48E8" w:rsidP="00DF5AC7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DF5AC7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±</w:t>
          </w:r>
        </w:p>
        <w:p w:rsidR="008A48E8" w:rsidRPr="00DF5AC7" w:rsidRDefault="008A48E8" w:rsidP="00DF5AC7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□"/>
        <w:style w:val="Normal"/>
        <w:category>
          <w:name w:val="Symbol"/>
          <w:gallery w:val="autoTxt"/>
        </w:category>
        <w:behaviors>
          <w:behavior w:val="content"/>
        </w:behaviors>
        <w:guid w:val="{6904D129-8E0C-450A-9419-EFC118E36576}"/>
      </w:docPartPr>
      <w:docPartBody>
        <w:p w:rsidR="008A48E8" w:rsidRPr="000327C1" w:rsidRDefault="008A48E8" w:rsidP="000327C1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0327C1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□</w:t>
          </w:r>
        </w:p>
        <w:p w:rsidR="008A48E8" w:rsidRPr="000327C1" w:rsidRDefault="008A48E8" w:rsidP="000327C1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◊"/>
        <w:style w:val="Normal"/>
        <w:category>
          <w:name w:val="Symbol"/>
          <w:gallery w:val="autoTxt"/>
        </w:category>
        <w:behaviors>
          <w:behavior w:val="content"/>
        </w:behaviors>
        <w:guid w:val="{6E0D6D90-1F76-4F5D-9461-E83154DD711F}"/>
      </w:docPartPr>
      <w:docPartBody>
        <w:p w:rsidR="008A48E8" w:rsidRPr="00CC1A51" w:rsidRDefault="008A48E8" w:rsidP="00CC1A51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CC1A51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◊</w:t>
          </w:r>
        </w:p>
        <w:p w:rsidR="008A48E8" w:rsidRPr="00CC1A51" w:rsidRDefault="008A48E8" w:rsidP="00CC1A51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●"/>
        <w:style w:val="Normal"/>
        <w:category>
          <w:name w:val="Symbol"/>
          <w:gallery w:val="autoTxt"/>
        </w:category>
        <w:behaviors>
          <w:behavior w:val="content"/>
        </w:behaviors>
        <w:guid w:val="{313E007C-0A16-4693-BE58-5D6988FDCE46}"/>
      </w:docPartPr>
      <w:docPartBody>
        <w:p w:rsidR="008A48E8" w:rsidRPr="00A53393" w:rsidRDefault="008A48E8" w:rsidP="00A53393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A53393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●</w:t>
          </w:r>
        </w:p>
        <w:p w:rsidR="008A48E8" w:rsidRPr="00A53393" w:rsidRDefault="008A48E8" w:rsidP="00A53393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∞"/>
        <w:style w:val="Normal"/>
        <w:category>
          <w:name w:val="Symbol"/>
          <w:gallery w:val="autoTxt"/>
        </w:category>
        <w:behaviors>
          <w:behavior w:val="content"/>
        </w:behaviors>
        <w:guid w:val="{9CE749E8-5B20-4DE9-8098-DB293E148519}"/>
      </w:docPartPr>
      <w:docPartBody>
        <w:p w:rsidR="008A48E8" w:rsidRPr="00C96C2A" w:rsidRDefault="008A48E8" w:rsidP="00C96C2A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C96C2A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∞</w:t>
          </w:r>
        </w:p>
        <w:p w:rsidR="008A48E8" w:rsidRPr="00C96C2A" w:rsidRDefault="008A48E8" w:rsidP="00C96C2A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≈"/>
        <w:style w:val="Normal"/>
        <w:category>
          <w:name w:val="Symbol"/>
          <w:gallery w:val="autoTxt"/>
        </w:category>
        <w:behaviors>
          <w:behavior w:val="content"/>
        </w:behaviors>
        <w:guid w:val="{C7EA7A4F-C900-40C3-A0CE-819BDB0AA931}"/>
      </w:docPartPr>
      <w:docPartBody>
        <w:p w:rsidR="008A48E8" w:rsidRPr="00392502" w:rsidRDefault="008A48E8" w:rsidP="00392502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392502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≈</w:t>
          </w:r>
        </w:p>
        <w:p w:rsidR="008A48E8" w:rsidRPr="00392502" w:rsidRDefault="008A48E8" w:rsidP="00392502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≠"/>
        <w:style w:val="Normal"/>
        <w:category>
          <w:name w:val="Symbol"/>
          <w:gallery w:val="autoTxt"/>
        </w:category>
        <w:behaviors>
          <w:behavior w:val="content"/>
        </w:behaviors>
        <w:guid w:val="{73CF6DA0-6296-4E62-91DD-84568DF1A450}"/>
      </w:docPartPr>
      <w:docPartBody>
        <w:p w:rsidR="008A48E8" w:rsidRPr="007B1DBF" w:rsidRDefault="008A48E8" w:rsidP="007B1DBF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7B1DBF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≠</w:t>
          </w:r>
        </w:p>
        <w:p w:rsidR="008A48E8" w:rsidRPr="007B1DBF" w:rsidRDefault="008A48E8" w:rsidP="007B1DBF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≤"/>
        <w:style w:val="Normal"/>
        <w:category>
          <w:name w:val="Symbol"/>
          <w:gallery w:val="autoTxt"/>
        </w:category>
        <w:behaviors>
          <w:behavior w:val="content"/>
        </w:behaviors>
        <w:guid w:val="{021F5332-8759-4D8A-A94B-BB102DF67333}"/>
      </w:docPartPr>
      <w:docPartBody>
        <w:p w:rsidR="008A48E8" w:rsidRPr="0008182C" w:rsidRDefault="008A48E8" w:rsidP="0008182C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08182C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≤</w:t>
          </w:r>
        </w:p>
        <w:p w:rsidR="008A48E8" w:rsidRPr="0008182C" w:rsidRDefault="008A48E8" w:rsidP="0008182C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≥"/>
        <w:style w:val="Normal"/>
        <w:category>
          <w:name w:val="Symbol"/>
          <w:gallery w:val="autoTxt"/>
        </w:category>
        <w:behaviors>
          <w:behavior w:val="content"/>
        </w:behaviors>
        <w:guid w:val="{095A7C1C-7384-4261-A6ED-0B40CE3F864C}"/>
      </w:docPartPr>
      <w:docPartBody>
        <w:p w:rsidR="008A48E8" w:rsidRPr="00F31F69" w:rsidRDefault="008A48E8" w:rsidP="00F31F69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F31F69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≥</w:t>
          </w:r>
        </w:p>
        <w:p w:rsidR="008A48E8" w:rsidRPr="00F31F69" w:rsidRDefault="008A48E8" w:rsidP="00F31F69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√√"/>
        <w:style w:val="Normal"/>
        <w:category>
          <w:name w:val="Symbol"/>
          <w:gallery w:val="autoTxt"/>
        </w:category>
        <w:behaviors>
          <w:behavior w:val="content"/>
        </w:behaviors>
        <w:guid w:val="{D102A1DC-2251-4D2F-9203-96637F92993C}"/>
      </w:docPartPr>
      <w:docPartBody>
        <w:p w:rsidR="008A48E8" w:rsidRPr="00BB3F12" w:rsidRDefault="008A48E8" w:rsidP="00BB3F12">
          <w:pPr>
            <w:spacing w:after="200" w:line="276" w:lineRule="auto"/>
            <w:rPr>
              <w:rFonts w:ascii="Calibri" w:eastAsia="SimSun" w:hAnsi="Calibri"/>
              <w:kern w:val="0"/>
              <w:lang w:val="en-US" w:eastAsia="zh-CN"/>
              <w14:ligatures w14:val="none"/>
            </w:rPr>
          </w:pPr>
          <w:r w:rsidRPr="00BB3F12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sym w:font="Wingdings" w:char="F0FC"/>
          </w:r>
        </w:p>
        <w:p w:rsidR="008A48E8" w:rsidRPr="00BB3F12" w:rsidRDefault="008A48E8" w:rsidP="00BB3F12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BB3F12" w:rsidRDefault="008A48E8" w:rsidP="00BB3F12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√"/>
        <w:style w:val="Normal"/>
        <w:category>
          <w:name w:val="Symbol"/>
          <w:gallery w:val="autoTxt"/>
        </w:category>
        <w:behaviors>
          <w:behavior w:val="content"/>
        </w:behaviors>
        <w:guid w:val="{41477A27-BED4-4538-B292-A6A89F1BAE02}"/>
      </w:docPartPr>
      <w:docPartBody>
        <w:p w:rsidR="008A48E8" w:rsidRPr="00092D55" w:rsidRDefault="008A48E8" w:rsidP="00092D55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092D55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√</w:t>
          </w:r>
        </w:p>
        <w:p w:rsidR="008A48E8" w:rsidRPr="00092D55" w:rsidRDefault="008A48E8" w:rsidP="00092D55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√√√"/>
        <w:style w:val="Normal"/>
        <w:category>
          <w:name w:val="Symbol"/>
          <w:gallery w:val="autoTxt"/>
        </w:category>
        <w:behaviors>
          <w:behavior w:val="content"/>
        </w:behaviors>
        <w:guid w:val="{2A0F66C7-4796-486C-9AF1-3B7DF4D5B14E}"/>
      </w:docPartPr>
      <w:docPartBody>
        <w:p w:rsidR="008A48E8" w:rsidRPr="00186511" w:rsidRDefault="008A48E8" w:rsidP="00186511">
          <w:pPr>
            <w:spacing w:after="200" w:line="276" w:lineRule="auto"/>
            <w:rPr>
              <w:rFonts w:ascii="Calibri" w:eastAsia="SimSun" w:hAnsi="Calibri"/>
              <w:kern w:val="0"/>
              <w:lang w:val="en-US" w:eastAsia="zh-CN"/>
              <w14:ligatures w14:val="none"/>
            </w:rPr>
          </w:pPr>
          <w:r w:rsidRPr="00186511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sym w:font="Wingdings 2" w:char="F050"/>
          </w:r>
        </w:p>
        <w:p w:rsidR="008A48E8" w:rsidRPr="00186511" w:rsidRDefault="008A48E8" w:rsidP="00186511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☐ CheckBox1"/>
        <w:style w:val="Normal"/>
        <w:category>
          <w:name w:val="CheckBox"/>
          <w:gallery w:val="autoTxt"/>
        </w:category>
        <w:behaviors>
          <w:behavior w:val="content"/>
        </w:behaviors>
        <w:guid w:val="{4691948F-0E74-4EAF-A897-A4F4729FB2C3}"/>
      </w:docPartPr>
      <w:docPartBody>
        <w:p w:rsidR="008A48E8" w:rsidRPr="00563172" w:rsidRDefault="005B2FBE" w:rsidP="00563172">
          <w:pPr>
            <w:spacing w:after="200" w:line="276" w:lineRule="auto"/>
            <w:rPr>
              <w:rFonts w:ascii="Calibri" w:eastAsia="SimSun" w:hAnsi="Calibri"/>
              <w:kern w:val="0"/>
              <w:lang w:val="en-US" w:eastAsia="zh-CN"/>
              <w14:ligatures w14:val="none"/>
            </w:rPr>
          </w:pPr>
          <w:sdt>
            <w:sdtPr>
              <w:rPr>
                <w:rFonts w:ascii="Calibri" w:eastAsia="SimSun" w:hAnsi="Calibri" w:cs="Calibri"/>
                <w:kern w:val="0"/>
                <w:lang w:val="en-US" w:eastAsia="zh-CN"/>
                <w14:ligatures w14:val="none"/>
              </w:rPr>
              <w:id w:val="808139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A48E8" w:rsidRPr="00563172">
                <w:rPr>
                  <w:rFonts w:ascii="Segoe UI Symbol" w:eastAsia="SimSun" w:hAnsi="Segoe UI Symbol" w:cs="Segoe UI Symbol"/>
                  <w:kern w:val="0"/>
                  <w:lang w:val="en-US" w:eastAsia="zh-CN"/>
                  <w14:ligatures w14:val="none"/>
                </w:rPr>
                <w:t>☐</w:t>
              </w:r>
            </w:sdtContent>
          </w:sdt>
          <w:r w:rsidR="008A48E8" w:rsidRPr="00563172">
            <w:rPr>
              <w:rFonts w:ascii="Calibri" w:eastAsia="SimSun" w:hAnsi="Calibri"/>
              <w:kern w:val="0"/>
              <w:lang w:val="en-US" w:eastAsia="zh-TW"/>
              <w14:ligatures w14:val="none"/>
            </w:rPr>
            <w:t xml:space="preserve"> C</w:t>
          </w:r>
          <w:r w:rsidR="008A48E8" w:rsidRPr="00563172">
            <w:rPr>
              <w:rFonts w:ascii="Calibri" w:eastAsia="SimSun" w:hAnsi="Calibri"/>
              <w:kern w:val="0"/>
              <w:lang w:val="en-US" w:eastAsia="zh-CN"/>
              <w14:ligatures w14:val="none"/>
            </w:rPr>
            <w:t>heckBox1</w:t>
          </w:r>
        </w:p>
        <w:p w:rsidR="008A48E8" w:rsidRPr="00563172" w:rsidRDefault="008A48E8" w:rsidP="00563172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563172" w:rsidRDefault="008A48E8" w:rsidP="00563172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563172" w:rsidRDefault="008A48E8" w:rsidP="00563172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Thank you."/>
        <w:style w:val="Normal"/>
        <w:category>
          <w:name w:val="General"/>
          <w:gallery w:val="autoTxt"/>
        </w:category>
        <w:behaviors>
          <w:behavior w:val="content"/>
        </w:behaviors>
        <w:guid w:val="{CFFADBEE-EF41-466F-B92E-4628BC979970}"/>
      </w:docPartPr>
      <w:docPartBody>
        <w:p w:rsidR="008A48E8" w:rsidRPr="0068164A" w:rsidRDefault="008A48E8" w:rsidP="0068164A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  <w:r w:rsidRPr="0068164A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Thank you.</w:t>
          </w:r>
        </w:p>
        <w:p w:rsidR="008A48E8" w:rsidRPr="0068164A" w:rsidRDefault="008A48E8" w:rsidP="0068164A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68164A" w:rsidRDefault="008A48E8" w:rsidP="0068164A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Thanks and greets."/>
        <w:style w:val="Normal"/>
        <w:category>
          <w:name w:val="General"/>
          <w:gallery w:val="autoTxt"/>
        </w:category>
        <w:behaviors>
          <w:behavior w:val="content"/>
        </w:behaviors>
        <w:guid w:val="{BF60C810-7993-4734-B7F7-051C3E832F8B}"/>
      </w:docPartPr>
      <w:docPartBody>
        <w:p w:rsidR="008A48E8" w:rsidRPr="00B06076" w:rsidRDefault="008A48E8" w:rsidP="00B06076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  <w:r w:rsidRPr="00B06076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Thanks and greets.</w:t>
          </w:r>
        </w:p>
        <w:p w:rsidR="008A48E8" w:rsidRPr="00B06076" w:rsidRDefault="008A48E8" w:rsidP="00B06076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B06076" w:rsidRDefault="008A48E8" w:rsidP="00B06076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Regards"/>
        <w:style w:val="Normal"/>
        <w:category>
          <w:name w:val="General"/>
          <w:gallery w:val="autoTxt"/>
        </w:category>
        <w:behaviors>
          <w:behavior w:val="content"/>
        </w:behaviors>
        <w:guid w:val="{D5C178A2-CE57-4B42-9B3B-8BA2DC88F7E7}"/>
      </w:docPartPr>
      <w:docPartBody>
        <w:p w:rsidR="008A48E8" w:rsidRPr="00504E20" w:rsidRDefault="008A48E8" w:rsidP="00504E20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  <w:r w:rsidRPr="00504E20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Regards</w:t>
          </w:r>
        </w:p>
        <w:p w:rsidR="008A48E8" w:rsidRPr="00504E20" w:rsidRDefault="008A48E8" w:rsidP="00504E20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504E20" w:rsidRDefault="008A48E8" w:rsidP="00504E20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Best Regards"/>
        <w:style w:val="Normal"/>
        <w:category>
          <w:name w:val="General"/>
          <w:gallery w:val="autoTxt"/>
        </w:category>
        <w:behaviors>
          <w:behavior w:val="content"/>
        </w:behaviors>
        <w:guid w:val="{45DC9A0D-8F94-4B4C-8EF2-56A2F4267CCB}"/>
      </w:docPartPr>
      <w:docPartBody>
        <w:p w:rsidR="008A48E8" w:rsidRPr="00894DF3" w:rsidRDefault="008A48E8" w:rsidP="00894DF3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  <w:r w:rsidRPr="00894DF3"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  <w:t>Best Regards</w:t>
          </w:r>
        </w:p>
        <w:p w:rsidR="008A48E8" w:rsidRPr="00894DF3" w:rsidRDefault="008A48E8" w:rsidP="00894DF3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894DF3" w:rsidRDefault="008A48E8" w:rsidP="00894DF3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  <w:docPart>
      <w:docPartPr>
        <w:name w:val="About Auto Text Pane"/>
        <w:style w:val="Normal"/>
        <w:category>
          <w:name w:val="General"/>
          <w:gallery w:val="autoTxt"/>
        </w:category>
        <w:behaviors>
          <w:behavior w:val="content"/>
        </w:behaviors>
        <w:guid w:val="{4276205E-554C-453C-969C-B0A50BB8D060}"/>
      </w:docPartPr>
      <w:docPartBody>
        <w:p w:rsidR="008A48E8" w:rsidRPr="001A2303" w:rsidRDefault="008A48E8" w:rsidP="001A2303">
          <w:pPr>
            <w:snapToGrid w:val="0"/>
            <w:contextualSpacing/>
            <w:rPr>
              <w:rFonts w:ascii="Calibri" w:eastAsia="SimSun" w:hAnsi="Calibri" w:cs="Calibri"/>
              <w:color w:val="00B050"/>
              <w:kern w:val="0"/>
              <w:sz w:val="28"/>
              <w:szCs w:val="28"/>
              <w:lang w:val="en-US" w:eastAsia="zh-CN"/>
              <w14:ligatures w14:val="none"/>
            </w:rPr>
          </w:pPr>
          <w:r w:rsidRPr="001A2303">
            <w:rPr>
              <w:rFonts w:ascii="Calibri" w:eastAsia="SimSun" w:hAnsi="Calibri" w:cs="Calibri"/>
              <w:color w:val="00B050"/>
              <w:kern w:val="0"/>
              <w:sz w:val="28"/>
              <w:szCs w:val="28"/>
              <w:lang w:val="en-US" w:eastAsia="zh-CN"/>
              <w14:ligatures w14:val="none"/>
            </w:rPr>
            <w:t>Easily save, list and insert Auto Text entries in word</w:t>
          </w:r>
        </w:p>
        <w:p w:rsidR="008A48E8" w:rsidRPr="001A2303" w:rsidRDefault="008A48E8" w:rsidP="001A2303">
          <w:pPr>
            <w:snapToGrid w:val="0"/>
            <w:contextualSpacing/>
            <w:rPr>
              <w:rFonts w:ascii="Calibri" w:eastAsia="SimSun" w:hAnsi="Calibri"/>
              <w:kern w:val="0"/>
              <w:lang w:val="en-US" w:eastAsia="zh-CN"/>
              <w14:ligatures w14:val="none"/>
            </w:rPr>
          </w:pPr>
          <w:r w:rsidRPr="001A2303">
            <w:rPr>
              <w:rFonts w:ascii="Calibri" w:eastAsia="SimSun" w:hAnsi="Calibri" w:cs="Calibri"/>
              <w:color w:val="0070C0"/>
              <w:kern w:val="0"/>
              <w:lang w:val="en-US" w:eastAsia="zh-CN"/>
              <w14:ligatures w14:val="none"/>
            </w:rPr>
            <w:t>Auto Text</w:t>
          </w:r>
          <w:r w:rsidRPr="001A2303">
            <w:rPr>
              <w:rFonts w:ascii="Calibri" w:eastAsia="SimSun" w:hAnsi="Calibri"/>
              <w:kern w:val="0"/>
              <w:lang w:val="en-US" w:eastAsia="zh-CN"/>
              <w14:ligatures w14:val="none"/>
            </w:rPr>
            <w:t xml:space="preserve"> is a way to store parts of a word document that is available for you to use in any document. </w:t>
          </w:r>
          <w:r w:rsidRPr="001A2303">
            <w:rPr>
              <w:rFonts w:ascii="Calibri" w:eastAsia="SimSun" w:hAnsi="Calibri"/>
              <w:kern w:val="0"/>
              <w:u w:val="single"/>
              <w:lang w:val="en-US" w:eastAsia="zh-CN"/>
              <w14:ligatures w14:val="none"/>
            </w:rPr>
            <w:t>In other words, with the Auto Text entries you have stored, you do not need to type same contents over and over again</w:t>
          </w:r>
          <w:r w:rsidRPr="001A2303">
            <w:rPr>
              <w:rFonts w:ascii="Calibri" w:eastAsia="SimSun" w:hAnsi="Calibri"/>
              <w:kern w:val="0"/>
              <w:lang w:val="en-US" w:eastAsia="zh-CN"/>
              <w14:ligatures w14:val="none"/>
            </w:rPr>
            <w:t xml:space="preserve">. </w:t>
          </w:r>
          <w:r w:rsidRPr="001A2303">
            <w:rPr>
              <w:rFonts w:ascii="Calibri" w:eastAsia="SimSun" w:hAnsi="Calibri"/>
              <w:i/>
              <w:kern w:val="0"/>
              <w:shd w:val="clear" w:color="auto" w:fill="FFFF00"/>
              <w:lang w:val="en-US" w:eastAsia="zh-CN"/>
              <w14:ligatures w14:val="none"/>
            </w:rPr>
            <w:t>But how can we use the Auto Text entries quickly?</w:t>
          </w:r>
          <w:r w:rsidRPr="001A2303">
            <w:rPr>
              <w:rFonts w:ascii="Calibri" w:eastAsia="SimSun" w:hAnsi="Calibri"/>
              <w:kern w:val="0"/>
              <w:lang w:val="en-US" w:eastAsia="zh-CN"/>
              <w14:ligatures w14:val="none"/>
            </w:rPr>
            <w:t xml:space="preserve"> </w:t>
          </w:r>
          <w:r w:rsidRPr="001A2303">
            <w:rPr>
              <w:rFonts w:ascii="Calibri" w:eastAsia="SimSun" w:hAnsi="Calibri"/>
              <w:b/>
              <w:kern w:val="0"/>
              <w:lang w:val="en-US" w:eastAsia="zh-CN"/>
              <w14:ligatures w14:val="none"/>
            </w:rPr>
            <w:t>The AutoText Pane can save, list and insert Auto Text entries easily in mail</w:t>
          </w:r>
          <w:r w:rsidRPr="001A2303">
            <w:rPr>
              <w:rFonts w:ascii="Calibri" w:eastAsia="SimSun" w:hAnsi="Calibri"/>
              <w:kern w:val="0"/>
              <w:lang w:val="en-US" w:eastAsia="zh-CN"/>
              <w14:ligatures w14:val="none"/>
            </w:rPr>
            <w:t>.</w:t>
          </w:r>
        </w:p>
        <w:p w:rsidR="008A48E8" w:rsidRPr="001A2303" w:rsidRDefault="008A48E8" w:rsidP="001A2303">
          <w:pPr>
            <w:spacing w:after="200" w:line="276" w:lineRule="auto"/>
            <w:rPr>
              <w:rFonts w:ascii="Calibri" w:eastAsia="SimSun" w:hAnsi="Calibri" w:cs="Calibri"/>
              <w:kern w:val="0"/>
              <w:sz w:val="20"/>
              <w:szCs w:val="20"/>
              <w:lang w:val="en-US" w:eastAsia="zh-CN"/>
              <w14:ligatures w14:val="none"/>
            </w:rPr>
          </w:pPr>
          <w:r w:rsidRPr="001A2303">
            <w:rPr>
              <w:rFonts w:ascii="Calibri" w:eastAsia="SimSun" w:hAnsi="Calibri" w:cs="Calibri"/>
              <w:noProof/>
              <w:kern w:val="0"/>
              <w:lang w:val="en-US" w:eastAsia="zh-CN"/>
              <w14:ligatures w14:val="none"/>
            </w:rPr>
            <w:drawing>
              <wp:inline distT="0" distB="0" distL="0" distR="0" wp14:anchorId="0FC3A0A3" wp14:editId="6C920AF7">
                <wp:extent cx="1193800" cy="1193800"/>
                <wp:effectExtent l="0" t="0" r="0" b="0"/>
                <wp:docPr id="1" name="图片 1" descr="http://www.extendoffice.com/images/stories/box/kutools-outlook-125x125-tm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图片 1" descr="http://www.extendoffice.com/images/stories/box/kutools-outlook-125x125-t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8A48E8" w:rsidRPr="001A2303" w:rsidRDefault="008A48E8" w:rsidP="001A2303">
          <w:pPr>
            <w:spacing w:after="200" w:line="276" w:lineRule="auto"/>
            <w:rPr>
              <w:rFonts w:ascii="Calibri" w:eastAsia="SimSun" w:hAnsi="Calibri" w:cs="Calibri"/>
              <w:kern w:val="0"/>
              <w:lang w:val="en-US" w:eastAsia="zh-CN"/>
              <w14:ligatures w14:val="none"/>
            </w:rPr>
          </w:pPr>
        </w:p>
        <w:p w:rsidR="008A48E8" w:rsidRPr="001A2303" w:rsidRDefault="008A48E8" w:rsidP="001A2303">
          <w:pPr>
            <w:rPr>
              <w:rFonts w:eastAsiaTheme="minorHAnsi" w:cstheme="minorBidi"/>
              <w:sz w:val="22"/>
              <w:szCs w:val="22"/>
            </w:rPr>
          </w:pPr>
        </w:p>
        <w:p w:rsidR="005B2FBE" w:rsidRDefault="005B2FBE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FE4"/>
    <w:rsid w:val="005B2FBE"/>
    <w:rsid w:val="00657FE4"/>
    <w:rsid w:val="008A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CA" w:eastAsia="fr-CA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FE4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orrectionautomatique">
    <w:name w:val="Correction automatique"/>
    <w:rsid w:val="00657FE4"/>
  </w:style>
  <w:style w:type="character" w:customStyle="1" w:styleId="EmailStyle16">
    <w:name w:val="EmailStyle161"/>
    <w:aliases w:val="EmailStyle161"/>
    <w:basedOn w:val="Policepardfaut"/>
    <w:semiHidden/>
    <w:personal/>
    <w:personalCompose/>
    <w:rsid w:val="008A48E8"/>
    <w:rPr>
      <w:rFonts w:asciiTheme="minorHAnsi" w:eastAsiaTheme="minorHAnsi" w:hAnsiTheme="minorHAnsi" w:cstheme="minorBidi"/>
      <w:color w:val="auto"/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NormalEmail.dotm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Trudel</dc:creator>
  <cp:keywords/>
  <dc:description/>
  <cp:lastModifiedBy>Luc Trudel</cp:lastModifiedBy>
  <cp:revision>3</cp:revision>
  <dcterms:created xsi:type="dcterms:W3CDTF">2023-04-29T18:43:00Z</dcterms:created>
  <dcterms:modified xsi:type="dcterms:W3CDTF">2024-01-27T23:05:00Z</dcterms:modified>
</cp:coreProperties>
</file>