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55F45" w14:textId="77777777" w:rsidR="00B10D03" w:rsidRDefault="00B10D03"/>
    <w:sectPr w:rsidR="00B10D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6B8"/>
    <w:rsid w:val="000426B8"/>
    <w:rsid w:val="000E0B86"/>
    <w:rsid w:val="0027134E"/>
    <w:rsid w:val="004B1EAD"/>
    <w:rsid w:val="006B0897"/>
    <w:rsid w:val="007848E0"/>
    <w:rsid w:val="0080570D"/>
    <w:rsid w:val="008F39C1"/>
    <w:rsid w:val="00915BBC"/>
    <w:rsid w:val="00950240"/>
    <w:rsid w:val="00A24BE0"/>
    <w:rsid w:val="00A45796"/>
    <w:rsid w:val="00AC3040"/>
    <w:rsid w:val="00B10D03"/>
    <w:rsid w:val="00BE7A2F"/>
    <w:rsid w:val="00DD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before="160"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A2F"/>
  </w:style>
  <w:style w:type="paragraph" w:styleId="Heading1">
    <w:name w:val="heading 1"/>
    <w:basedOn w:val="Normal"/>
    <w:next w:val="Normal"/>
    <w:link w:val="Heading1Char"/>
    <w:uiPriority w:val="9"/>
    <w:qFormat/>
    <w:rsid w:val="000426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26B8"/>
    <w:pPr>
      <w:keepNext/>
      <w:keepLines/>
      <w:spacing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26B8"/>
    <w:pPr>
      <w:keepNext/>
      <w:keepLines/>
      <w:spacing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26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26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26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26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26B8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26B8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olasRefText">
    <w:name w:val="Consolas Ref Text"/>
    <w:basedOn w:val="Normal"/>
    <w:link w:val="ConsolasRefTextChar"/>
    <w:autoRedefine/>
    <w:qFormat/>
    <w:rsid w:val="00950240"/>
    <w:pPr>
      <w:shd w:val="clear" w:color="auto" w:fill="FFFFFF"/>
      <w:spacing w:after="0" w:line="240" w:lineRule="auto"/>
      <w:textAlignment w:val="baseline"/>
    </w:pPr>
    <w:rPr>
      <w:rFonts w:ascii="Consolas" w:eastAsia="Times New Roman" w:hAnsi="Consolas" w:cs="Calibri"/>
      <w:color w:val="333333"/>
      <w:bdr w:val="none" w:sz="0" w:space="0" w:color="auto" w:frame="1"/>
      <w:lang w:val="en-US" w:eastAsia="fr-CA"/>
    </w:rPr>
  </w:style>
  <w:style w:type="character" w:customStyle="1" w:styleId="ConsolasRefTextChar">
    <w:name w:val="Consolas Ref Text Char"/>
    <w:basedOn w:val="DefaultParagraphFont"/>
    <w:link w:val="ConsolasRefText"/>
    <w:rsid w:val="00950240"/>
    <w:rPr>
      <w:rFonts w:ascii="Consolas" w:eastAsia="Times New Roman" w:hAnsi="Consolas" w:cs="Calibri"/>
      <w:color w:val="333333"/>
      <w:kern w:val="0"/>
      <w:bdr w:val="none" w:sz="0" w:space="0" w:color="auto" w:frame="1"/>
      <w:shd w:val="clear" w:color="auto" w:fill="FFFFFF"/>
      <w:lang w:val="en-US" w:eastAsia="fr-CA"/>
      <w14:ligatures w14:val="none"/>
    </w:rPr>
  </w:style>
  <w:style w:type="paragraph" w:customStyle="1" w:styleId="keywords">
    <w:name w:val="keywords"/>
    <w:basedOn w:val="Normal"/>
    <w:link w:val="keywordsChar"/>
    <w:autoRedefine/>
    <w:qFormat/>
    <w:rsid w:val="008F39C1"/>
    <w:pPr>
      <w:shd w:val="clear" w:color="auto" w:fill="F2F2F2" w:themeFill="background1" w:themeFillShade="F2"/>
    </w:pPr>
    <w:rPr>
      <w:rFonts w:asciiTheme="minorHAnsi" w:hAnsiTheme="minorHAnsi"/>
      <w:color w:val="032735" w:themeColor="accent4" w:themeShade="40"/>
      <w:lang w:val="en-US"/>
    </w:rPr>
  </w:style>
  <w:style w:type="character" w:customStyle="1" w:styleId="keywordsChar">
    <w:name w:val="keywords Char"/>
    <w:basedOn w:val="DefaultParagraphFont"/>
    <w:link w:val="keywords"/>
    <w:rsid w:val="008F39C1"/>
    <w:rPr>
      <w:rFonts w:asciiTheme="minorHAnsi" w:hAnsiTheme="minorHAnsi"/>
      <w:color w:val="032735" w:themeColor="accent4" w:themeShade="40"/>
      <w:shd w:val="clear" w:color="auto" w:fill="F2F2F2" w:themeFill="background1" w:themeFillShade="F2"/>
      <w:lang w:val="en-US"/>
    </w:rPr>
  </w:style>
  <w:style w:type="paragraph" w:customStyle="1" w:styleId="ColorBump">
    <w:name w:val="Color Bump"/>
    <w:basedOn w:val="Normal"/>
    <w:link w:val="ColorBumpChar"/>
    <w:autoRedefine/>
    <w:qFormat/>
    <w:rsid w:val="004B1EAD"/>
    <w:pPr>
      <w:shd w:val="clear" w:color="auto" w:fill="F6F3FF"/>
    </w:pPr>
    <w:rPr>
      <w:rFonts w:asciiTheme="minorHAnsi" w:eastAsia="Times New Roman" w:hAnsiTheme="minorHAnsi" w:cs="Calibri"/>
      <w:color w:val="0000FF"/>
      <w:bdr w:val="none" w:sz="0" w:space="0" w:color="auto" w:frame="1"/>
      <w:lang w:eastAsia="fr-CA"/>
    </w:rPr>
  </w:style>
  <w:style w:type="character" w:customStyle="1" w:styleId="ColorBumpChar">
    <w:name w:val="Color Bump Char"/>
    <w:basedOn w:val="ConsolasRefTextChar"/>
    <w:link w:val="ColorBump"/>
    <w:rsid w:val="004B1EAD"/>
    <w:rPr>
      <w:rFonts w:asciiTheme="minorHAnsi" w:eastAsia="Times New Roman" w:hAnsiTheme="minorHAnsi" w:cs="Calibri"/>
      <w:color w:val="0000FF"/>
      <w:kern w:val="0"/>
      <w:bdr w:val="none" w:sz="0" w:space="0" w:color="auto" w:frame="1"/>
      <w:shd w:val="clear" w:color="auto" w:fill="F6F3FF"/>
      <w:lang w:val="en-US" w:eastAsia="fr-CA"/>
      <w14:ligatures w14:val="none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qFormat/>
    <w:rsid w:val="004B1EAD"/>
    <w:pPr>
      <w:pBdr>
        <w:top w:val="wave" w:sz="6" w:space="10" w:color="D9D9D9" w:themeColor="background1" w:themeShade="D9"/>
        <w:bottom w:val="wave" w:sz="6" w:space="10" w:color="D9D9D9" w:themeColor="background1" w:themeShade="D9"/>
      </w:pBdr>
      <w:spacing w:before="360" w:after="360"/>
      <w:ind w:left="862" w:right="862"/>
      <w:jc w:val="center"/>
    </w:pPr>
    <w:rPr>
      <w:i/>
      <w:iCs/>
      <w:color w:val="6600F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1EAD"/>
    <w:rPr>
      <w:i/>
      <w:iCs/>
      <w:color w:val="6600FF"/>
    </w:rPr>
  </w:style>
  <w:style w:type="table" w:customStyle="1" w:styleId="CustomTable">
    <w:name w:val="Custom Table"/>
    <w:basedOn w:val="TableNormal"/>
    <w:uiPriority w:val="99"/>
    <w:rsid w:val="00BE7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Mar>
        <w:top w:w="108" w:type="dxa"/>
        <w:left w:w="227" w:type="dxa"/>
        <w:right w:w="227" w:type="dxa"/>
      </w:tcMar>
    </w:tcPr>
    <w:tblStylePr w:type="firstRow">
      <w:pPr>
        <w:wordWrap/>
        <w:spacing w:line="360" w:lineRule="auto"/>
        <w:jc w:val="left"/>
      </w:pPr>
      <w:rPr>
        <w:b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  <w:tl2br w:val="nil"/>
          <w:tr2bl w:val="nil"/>
        </w:tcBorders>
        <w:shd w:val="clear" w:color="auto" w:fill="002060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0426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26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26B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26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26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26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26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26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26B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26B8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26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26B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26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26B8"/>
    <w:pPr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26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26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26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26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Timeline"/>
        <w:style w:val="Title"/>
        <w:category>
          <w:name w:val="Kit1"/>
          <w:gallery w:val="docParts"/>
        </w:category>
        <w:behaviors>
          <w:behavior w:val="content"/>
        </w:behaviors>
        <w:guid w:val="{F7F6DF7D-F66E-4855-B1DB-629DBCFAC8F9}"/>
      </w:docPartPr>
      <w:docPartBody>
        <w:p w:rsidR="00000DB4" w:rsidRDefault="00000DB4" w:rsidP="00F55237">
          <w:pPr>
            <w:pStyle w:val="Title"/>
          </w:pPr>
          <w:r>
            <w:t>Timeline</w:t>
          </w:r>
        </w:p>
        <w:p w:rsidR="00000DB4" w:rsidRDefault="00000DB4" w:rsidP="00F55237">
          <w:pPr>
            <w:pStyle w:val="ListParagraph"/>
          </w:pPr>
        </w:p>
        <w:p w:rsidR="00000DB4" w:rsidRDefault="00000DB4" w:rsidP="00000DB4">
          <w:pPr>
            <w:pStyle w:val="ListParagraph"/>
            <w:numPr>
              <w:ilvl w:val="0"/>
              <w:numId w:val="1"/>
            </w:num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B2DE2DE" wp14:editId="0A653AAA">
                    <wp:simplePos x="0" y="0"/>
                    <wp:positionH relativeFrom="column">
                      <wp:posOffset>322281</wp:posOffset>
                    </wp:positionH>
                    <wp:positionV relativeFrom="paragraph">
                      <wp:posOffset>-266700</wp:posOffset>
                    </wp:positionV>
                    <wp:extent cx="20619" cy="3587750"/>
                    <wp:effectExtent l="95250" t="38100" r="74930" b="50800"/>
                    <wp:wrapNone/>
                    <wp:docPr id="1359731842" name="Straight Connector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0619" cy="3587750"/>
                            </a:xfrm>
                            <a:prstGeom prst="line">
                              <a:avLst/>
                            </a:prstGeom>
                            <a:ln w="19050" cap="flat" cmpd="sng" algn="ctr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arrow" w="med" len="med"/>
                              <a:tailEnd type="arrow" w="med" len="med"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5D61E3F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4pt,-21pt" to="27pt,26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" strokecolor="black [3200]" strokeweight="1.5pt">
                    <v:stroke startarrow="open" endarrow="open"/>
                  </v:line>
                </w:pict>
              </mc:Fallback>
            </mc:AlternateContent>
          </w:r>
          <w:r>
            <w:t>1975-12-30</w:t>
          </w:r>
          <w:r>
            <w:t>| xONEx</w:t>
          </w:r>
        </w:p>
        <w:p w:rsidR="00000DB4" w:rsidRDefault="00000DB4" w:rsidP="00000DB4">
          <w:pPr>
            <w:pStyle w:val="ListParagraph"/>
            <w:numPr>
              <w:ilvl w:val="0"/>
              <w:numId w:val="1"/>
            </w:numPr>
          </w:pPr>
          <w:r>
            <w:t>1980-12-30| xTIMELINExEVENTx</w:t>
          </w:r>
        </w:p>
        <w:p w:rsidR="00000DB4" w:rsidRDefault="00000DB4" w:rsidP="00000DB4">
          <w:pPr>
            <w:pStyle w:val="ListParagraph"/>
            <w:numPr>
              <w:ilvl w:val="0"/>
              <w:numId w:val="1"/>
            </w:numPr>
          </w:pPr>
          <w:r>
            <w:t>1985-12-30| xTIMELINExEVENTx</w:t>
          </w:r>
        </w:p>
        <w:p w:rsidR="00000DB4" w:rsidRDefault="00000DB4" w:rsidP="00000DB4">
          <w:pPr>
            <w:pStyle w:val="ListParagraph"/>
            <w:numPr>
              <w:ilvl w:val="0"/>
              <w:numId w:val="1"/>
            </w:numPr>
          </w:pPr>
          <w:r>
            <w:t>1990-12-30| xTIMELINExEVENTx</w:t>
          </w:r>
        </w:p>
        <w:p w:rsidR="00000DB4" w:rsidRDefault="00000DB4" w:rsidP="00000DB4">
          <w:pPr>
            <w:pStyle w:val="ListParagraph"/>
            <w:numPr>
              <w:ilvl w:val="0"/>
              <w:numId w:val="1"/>
            </w:numPr>
          </w:pPr>
          <w:r>
            <w:t>1995-12-30| xTIMELINExEVENTx</w:t>
          </w:r>
        </w:p>
        <w:p w:rsidR="00000DB4" w:rsidRDefault="00000DB4" w:rsidP="00000DB4">
          <w:pPr>
            <w:pStyle w:val="ListParagraph"/>
            <w:numPr>
              <w:ilvl w:val="0"/>
              <w:numId w:val="1"/>
            </w:numPr>
          </w:pPr>
          <w:r>
            <w:t>2000-12-30| xTIMELINExEVENTx</w:t>
          </w:r>
        </w:p>
        <w:p w:rsidR="00000DB4" w:rsidRDefault="00000DB4" w:rsidP="00000DB4">
          <w:pPr>
            <w:pStyle w:val="ListParagraph"/>
            <w:numPr>
              <w:ilvl w:val="0"/>
              <w:numId w:val="1"/>
            </w:numPr>
          </w:pPr>
          <w:r>
            <w:t xml:space="preserve">2005-12-30| </w:t>
          </w:r>
          <w:r>
            <w:t>xLASTx</w:t>
          </w:r>
        </w:p>
        <w:p w:rsidR="00000DB4" w:rsidRDefault="00000DB4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BA6017"/>
    <w:multiLevelType w:val="hybridMultilevel"/>
    <w:tmpl w:val="4D5E849A"/>
    <w:lvl w:ilvl="0" w:tplc="4508AEEC">
      <w:start w:val="1"/>
      <w:numFmt w:val="bullet"/>
      <w:lvlText w:val=""/>
      <w:lvlJc w:val="left"/>
      <w:pPr>
        <w:ind w:left="720" w:hanging="360"/>
      </w:pPr>
      <w:rPr>
        <w:rFonts w:ascii="Symbol" w:hAnsi="Symbol" w:hint="default"/>
        <w:sz w:val="4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76822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DB4"/>
    <w:rsid w:val="00000DB4"/>
    <w:rsid w:val="0091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fr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DB4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000DB4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00D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000DB4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styleId="ListParagraph">
    <w:name w:val="List Paragraph"/>
    <w:basedOn w:val="Normal"/>
    <w:uiPriority w:val="34"/>
    <w:qFormat/>
    <w:rsid w:val="00000DB4"/>
    <w:pPr>
      <w:spacing w:before="160" w:line="360" w:lineRule="auto"/>
      <w:ind w:left="720"/>
      <w:contextualSpacing/>
    </w:pPr>
    <w:rPr>
      <w:rFonts w:ascii="Aptos" w:eastAsiaTheme="minorHAnsi" w:hAnsi="Aptos" w:cstheme="minorBidi"/>
      <w:sz w:val="24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Building Blocks.dotx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 Trudel</dc:creator>
  <cp:keywords/>
  <dc:description/>
  <cp:lastModifiedBy>Luc Trudel</cp:lastModifiedBy>
  <cp:revision>2</cp:revision>
  <dcterms:created xsi:type="dcterms:W3CDTF">2025-08-09T20:59:00Z</dcterms:created>
  <dcterms:modified xsi:type="dcterms:W3CDTF">2025-08-09T23:56:00Z</dcterms:modified>
</cp:coreProperties>
</file>